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19"/>
        <w:gridCol w:w="6003"/>
        <w:gridCol w:w="1932"/>
      </w:tblGrid>
      <w:tr w:rsidR="0041787E" w14:paraId="7F03F67D" w14:textId="77777777">
        <w:tc>
          <w:tcPr>
            <w:tcW w:w="1919" w:type="dxa"/>
          </w:tcPr>
          <w:p w14:paraId="11B2B97B" w14:textId="77777777" w:rsidR="00185E6E" w:rsidRDefault="00185E6E">
            <w:pPr>
              <w:rPr>
                <w:lang w:val="da-DK"/>
              </w:rPr>
            </w:pPr>
          </w:p>
        </w:tc>
        <w:tc>
          <w:tcPr>
            <w:tcW w:w="6003" w:type="dxa"/>
          </w:tcPr>
          <w:p w14:paraId="10825BE2" w14:textId="77777777" w:rsidR="00185E6E" w:rsidRDefault="0020304B">
            <w:pPr>
              <w:pStyle w:val="Blanktetitel"/>
              <w:rPr>
                <w:noProof w:val="0"/>
                <w:lang w:val="da-DK"/>
              </w:rPr>
            </w:pPr>
            <w:r>
              <w:rPr>
                <w:noProof w:val="0"/>
                <w:lang w:val="da-DK"/>
              </w:rPr>
              <w:t>Fraværsdokumentation</w:t>
            </w:r>
          </w:p>
          <w:p w14:paraId="740BA96A" w14:textId="77777777" w:rsidR="00185E6E" w:rsidRDefault="0020304B">
            <w:pPr>
              <w:jc w:val="center"/>
              <w:rPr>
                <w:lang w:val="da-DK"/>
              </w:rPr>
            </w:pPr>
            <w:r>
              <w:rPr>
                <w:lang w:val="da-DK"/>
              </w:rPr>
              <w:t>Udfyldes af medarbejderen</w:t>
            </w:r>
          </w:p>
          <w:p w14:paraId="7E6F502C" w14:textId="77777777" w:rsidR="00185E6E" w:rsidRDefault="00185E6E">
            <w:pPr>
              <w:pStyle w:val="Blanket"/>
              <w:jc w:val="center"/>
              <w:rPr>
                <w:noProof w:val="0"/>
                <w:lang w:val="da-DK"/>
              </w:rPr>
            </w:pPr>
          </w:p>
        </w:tc>
        <w:tc>
          <w:tcPr>
            <w:tcW w:w="1932" w:type="dxa"/>
          </w:tcPr>
          <w:p w14:paraId="0F63B42E" w14:textId="77777777" w:rsidR="00185E6E" w:rsidRDefault="00185E6E">
            <w:pPr>
              <w:jc w:val="right"/>
              <w:rPr>
                <w:lang w:val="da-DK"/>
              </w:rPr>
            </w:pPr>
          </w:p>
        </w:tc>
      </w:tr>
    </w:tbl>
    <w:p w14:paraId="561418F0" w14:textId="77777777" w:rsidR="00185E6E" w:rsidRDefault="00185E6E">
      <w:pPr>
        <w:rPr>
          <w:lang w:val="da-DK"/>
        </w:rPr>
      </w:pPr>
    </w:p>
    <w:p w14:paraId="5C0D8F05" w14:textId="77777777" w:rsidR="00185E6E" w:rsidRDefault="00185E6E">
      <w:pPr>
        <w:rPr>
          <w:lang w:val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850"/>
        <w:gridCol w:w="851"/>
        <w:gridCol w:w="4038"/>
      </w:tblGrid>
      <w:tr w:rsidR="0041787E" w14:paraId="021C70F6" w14:textId="77777777">
        <w:trPr>
          <w:cantSplit/>
          <w:trHeight w:hRule="exact" w:val="500"/>
        </w:trPr>
        <w:tc>
          <w:tcPr>
            <w:tcW w:w="9778" w:type="dxa"/>
            <w:gridSpan w:val="4"/>
          </w:tcPr>
          <w:p w14:paraId="0F3498DF" w14:textId="77777777" w:rsidR="00185E6E" w:rsidRDefault="0020304B">
            <w:pPr>
              <w:pStyle w:val="TabelLabel"/>
              <w:rPr>
                <w:lang w:val="da-DK"/>
              </w:rPr>
            </w:pPr>
            <w:r>
              <w:rPr>
                <w:lang w:val="da-DK"/>
              </w:rPr>
              <w:t>Navn:</w:t>
            </w:r>
          </w:p>
          <w:p w14:paraId="6FD9659F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xtName"/>
                  <w:enabled/>
                  <w:calcOnExit w:val="0"/>
                  <w:textInput/>
                </w:ffData>
              </w:fldChar>
            </w:r>
            <w:bookmarkStart w:id="0" w:name="txtName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0"/>
          </w:p>
        </w:tc>
      </w:tr>
      <w:tr w:rsidR="0041787E" w14:paraId="639A3D49" w14:textId="77777777">
        <w:trPr>
          <w:cantSplit/>
          <w:trHeight w:hRule="exact" w:val="500"/>
        </w:trPr>
        <w:tc>
          <w:tcPr>
            <w:tcW w:w="9778" w:type="dxa"/>
            <w:gridSpan w:val="4"/>
          </w:tcPr>
          <w:p w14:paraId="18264BEF" w14:textId="77777777" w:rsidR="00185E6E" w:rsidRDefault="0020304B">
            <w:pPr>
              <w:pStyle w:val="TabelLabel"/>
              <w:rPr>
                <w:lang w:val="da-DK"/>
              </w:rPr>
            </w:pPr>
            <w:r>
              <w:rPr>
                <w:lang w:val="da-DK"/>
              </w:rPr>
              <w:t>Adresse:</w:t>
            </w:r>
          </w:p>
          <w:p w14:paraId="103BDD02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xtAddress"/>
                  <w:enabled/>
                  <w:calcOnExit w:val="0"/>
                  <w:textInput/>
                </w:ffData>
              </w:fldChar>
            </w:r>
            <w:bookmarkStart w:id="1" w:name="txtAddress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1"/>
          </w:p>
        </w:tc>
      </w:tr>
      <w:tr w:rsidR="0041787E" w14:paraId="0AD77961" w14:textId="77777777">
        <w:trPr>
          <w:cantSplit/>
          <w:trHeight w:hRule="exact" w:val="500"/>
        </w:trPr>
        <w:tc>
          <w:tcPr>
            <w:tcW w:w="9778" w:type="dxa"/>
            <w:gridSpan w:val="4"/>
            <w:tcBorders>
              <w:bottom w:val="single" w:sz="4" w:space="0" w:color="auto"/>
            </w:tcBorders>
          </w:tcPr>
          <w:p w14:paraId="2F2E1620" w14:textId="77777777" w:rsidR="00185E6E" w:rsidRDefault="0020304B">
            <w:pPr>
              <w:pStyle w:val="TabelLabel"/>
              <w:rPr>
                <w:lang w:val="da-DK"/>
              </w:rPr>
            </w:pPr>
            <w:r>
              <w:rPr>
                <w:lang w:val="da-DK"/>
              </w:rPr>
              <w:t>Postnr./by:</w:t>
            </w:r>
          </w:p>
          <w:p w14:paraId="1613A617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xtZIPno"/>
                  <w:enabled/>
                  <w:calcOnExit w:val="0"/>
                  <w:textInput/>
                </w:ffData>
              </w:fldChar>
            </w:r>
            <w:bookmarkStart w:id="2" w:name="txtZIPno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2"/>
          </w:p>
        </w:tc>
      </w:tr>
      <w:tr w:rsidR="0041787E" w14:paraId="477F15C4" w14:textId="77777777">
        <w:trPr>
          <w:cantSplit/>
        </w:trPr>
        <w:tc>
          <w:tcPr>
            <w:tcW w:w="9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3A7C" w14:textId="77777777" w:rsidR="00185E6E" w:rsidRDefault="0020304B">
            <w:pPr>
              <w:pStyle w:val="TabelLabel"/>
              <w:rPr>
                <w:lang w:val="da-DK"/>
              </w:rPr>
            </w:pPr>
            <w:r>
              <w:rPr>
                <w:lang w:val="da-DK"/>
              </w:rPr>
              <w:t>Medarbejdernummer:</w:t>
            </w:r>
          </w:p>
          <w:p w14:paraId="5EC85C05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3"/>
          </w:p>
        </w:tc>
      </w:tr>
      <w:tr w:rsidR="0041787E" w:rsidRPr="00512F01" w14:paraId="242DC26C" w14:textId="77777777">
        <w:trPr>
          <w:cantSplit/>
          <w:trHeight w:val="499"/>
        </w:trPr>
        <w:tc>
          <w:tcPr>
            <w:tcW w:w="9778" w:type="dxa"/>
            <w:gridSpan w:val="4"/>
            <w:tcBorders>
              <w:left w:val="nil"/>
              <w:right w:val="nil"/>
            </w:tcBorders>
          </w:tcPr>
          <w:p w14:paraId="7172D3E5" w14:textId="77777777" w:rsidR="00185E6E" w:rsidRDefault="00185E6E">
            <w:pPr>
              <w:rPr>
                <w:rFonts w:ascii="Times New Roman" w:hAnsi="Times New Roman"/>
                <w:sz w:val="25"/>
                <w:lang w:val="da-DK"/>
              </w:rPr>
            </w:pPr>
          </w:p>
          <w:p w14:paraId="5D37F445" w14:textId="77777777" w:rsidR="00185E6E" w:rsidRDefault="0020304B">
            <w:pPr>
              <w:rPr>
                <w:lang w:val="da-DK"/>
              </w:rPr>
            </w:pPr>
            <w:r>
              <w:rPr>
                <w:lang w:val="da-DK"/>
              </w:rPr>
              <w:t>Jeg bekræfter hermed at:</w:t>
            </w:r>
          </w:p>
          <w:p w14:paraId="46A2F37A" w14:textId="77777777" w:rsidR="00185E6E" w:rsidRDefault="00185E6E">
            <w:pPr>
              <w:rPr>
                <w:lang w:val="da-DK"/>
              </w:rPr>
            </w:pPr>
          </w:p>
          <w:p w14:paraId="7463652F" w14:textId="77777777" w:rsidR="00185E6E" w:rsidRDefault="0020304B">
            <w:pPr>
              <w:pStyle w:val="TabelLabelBold"/>
              <w:rPr>
                <w:lang w:val="da-DK"/>
              </w:rPr>
            </w:pPr>
            <w:r>
              <w:rPr>
                <w:rFonts w:ascii="Arial Black" w:hAnsi="Arial Black"/>
                <w:b w:val="0"/>
                <w:sz w:val="24"/>
                <w:lang w:val="da-DK"/>
              </w:rPr>
              <w:t>1</w:t>
            </w:r>
            <w:r>
              <w:rPr>
                <w:lang w:val="da-DK"/>
              </w:rPr>
              <w:t xml:space="preserve"> Jeg er fraværende fra arbejdet på grund af</w:t>
            </w:r>
          </w:p>
        </w:tc>
      </w:tr>
      <w:tr w:rsidR="0041787E" w14:paraId="079CE220" w14:textId="77777777">
        <w:trPr>
          <w:cantSplit/>
        </w:trPr>
        <w:tc>
          <w:tcPr>
            <w:tcW w:w="9778" w:type="dxa"/>
            <w:gridSpan w:val="4"/>
          </w:tcPr>
          <w:p w14:paraId="0A8876F0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bookmarkEnd w:id="4"/>
            <w:r>
              <w:rPr>
                <w:lang w:val="da-DK"/>
              </w:rPr>
              <w:tab/>
              <w:t>sygdom</w:t>
            </w:r>
          </w:p>
          <w:p w14:paraId="30479687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bookmarkEnd w:id="5"/>
            <w:r>
              <w:rPr>
                <w:lang w:val="da-DK"/>
              </w:rPr>
              <w:tab/>
              <w:t>arbejdsskade</w:t>
            </w:r>
          </w:p>
          <w:p w14:paraId="45667B81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bookmarkEnd w:id="6"/>
            <w:r>
              <w:rPr>
                <w:lang w:val="da-DK"/>
              </w:rPr>
              <w:tab/>
              <w:t>graviditet</w:t>
            </w:r>
          </w:p>
        </w:tc>
      </w:tr>
      <w:tr w:rsidR="0041787E" w:rsidRPr="00512F01" w14:paraId="7732EABF" w14:textId="77777777">
        <w:trPr>
          <w:cantSplit/>
          <w:trHeight w:val="425"/>
        </w:trPr>
        <w:tc>
          <w:tcPr>
            <w:tcW w:w="97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AC6F" w14:textId="77777777" w:rsidR="00185E6E" w:rsidRDefault="0020304B">
            <w:pPr>
              <w:rPr>
                <w:lang w:val="da-DK"/>
              </w:rPr>
            </w:pPr>
            <w:r>
              <w:rPr>
                <w:lang w:val="da-DK"/>
              </w:rPr>
              <w:t>Fraværet forventes at ville vare: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__________"/>
                  </w:textInput>
                </w:ffData>
              </w:fldChar>
            </w:r>
            <w:bookmarkStart w:id="7" w:name="Text2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__________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7"/>
            <w:r>
              <w:rPr>
                <w:lang w:val="da-DK"/>
              </w:rPr>
              <w:t xml:space="preserve"> dage</w:t>
            </w:r>
          </w:p>
        </w:tc>
      </w:tr>
      <w:tr w:rsidR="0041787E" w:rsidRPr="00512F01" w14:paraId="4E6B5D99" w14:textId="77777777">
        <w:trPr>
          <w:cantSplit/>
        </w:trPr>
        <w:tc>
          <w:tcPr>
            <w:tcW w:w="9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4AC13" w14:textId="77777777" w:rsidR="00185E6E" w:rsidRDefault="00185E6E">
            <w:pPr>
              <w:rPr>
                <w:lang w:val="da-DK"/>
              </w:rPr>
            </w:pPr>
          </w:p>
          <w:p w14:paraId="6C2A5D7F" w14:textId="77777777" w:rsidR="00185E6E" w:rsidRDefault="00185E6E">
            <w:pPr>
              <w:rPr>
                <w:lang w:val="da-DK"/>
              </w:rPr>
            </w:pPr>
          </w:p>
          <w:p w14:paraId="3051B012" w14:textId="77777777" w:rsidR="00185E6E" w:rsidRDefault="00185E6E">
            <w:pPr>
              <w:rPr>
                <w:lang w:val="da-DK"/>
              </w:rPr>
            </w:pPr>
          </w:p>
          <w:p w14:paraId="48DC81C6" w14:textId="77777777" w:rsidR="00185E6E" w:rsidRDefault="0020304B">
            <w:pPr>
              <w:pStyle w:val="TabelLabelBold"/>
              <w:rPr>
                <w:lang w:val="da-DK"/>
              </w:rPr>
            </w:pPr>
            <w:r>
              <w:rPr>
                <w:rFonts w:ascii="Arial Black" w:hAnsi="Arial Black"/>
                <w:sz w:val="24"/>
                <w:lang w:val="da-DK"/>
              </w:rPr>
              <w:t>2</w:t>
            </w:r>
            <w:r>
              <w:rPr>
                <w:lang w:val="da-DK"/>
              </w:rPr>
              <w:t xml:space="preserve"> Jeg har været fraværende fra arbejdet på grund af</w:t>
            </w:r>
          </w:p>
        </w:tc>
      </w:tr>
      <w:tr w:rsidR="0041787E" w:rsidRPr="00512F01" w14:paraId="76A51455" w14:textId="77777777">
        <w:trPr>
          <w:cantSplit/>
        </w:trPr>
        <w:tc>
          <w:tcPr>
            <w:tcW w:w="9778" w:type="dxa"/>
            <w:gridSpan w:val="4"/>
            <w:tcBorders>
              <w:bottom w:val="single" w:sz="4" w:space="0" w:color="auto"/>
            </w:tcBorders>
          </w:tcPr>
          <w:p w14:paraId="07F29A2A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r>
              <w:rPr>
                <w:lang w:val="da-DK"/>
              </w:rPr>
              <w:tab/>
              <w:t>sygdom</w:t>
            </w:r>
          </w:p>
          <w:p w14:paraId="01110019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r>
              <w:rPr>
                <w:lang w:val="da-DK"/>
              </w:rPr>
              <w:tab/>
              <w:t>arbejdsskade</w:t>
            </w:r>
          </w:p>
          <w:p w14:paraId="043D7376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r>
              <w:rPr>
                <w:lang w:val="da-DK"/>
              </w:rPr>
              <w:tab/>
              <w:t>graviditet</w:t>
            </w:r>
          </w:p>
          <w:p w14:paraId="44832812" w14:textId="77777777" w:rsidR="00185E6E" w:rsidRDefault="0020304B">
            <w:pPr>
              <w:tabs>
                <w:tab w:val="left" w:pos="336"/>
              </w:tabs>
              <w:spacing w:before="60" w:after="60"/>
              <w:rPr>
                <w:lang w:val="da-DK"/>
              </w:rPr>
            </w:pPr>
            <w:r>
              <w:rPr>
                <w:rFonts w:ascii="Times New Roman" w:hAnsi="Times New Roman"/>
                <w:sz w:val="16"/>
                <w:lang w:val="da-DK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z w:val="16"/>
                <w:lang w:val="da-DK"/>
              </w:rPr>
              <w:instrText xml:space="preserve"> FORMCHECKBOX </w:instrText>
            </w:r>
            <w:r>
              <w:rPr>
                <w:rFonts w:ascii="Times New Roman" w:hAnsi="Times New Roman"/>
                <w:sz w:val="16"/>
                <w:lang w:val="da-DK"/>
              </w:rPr>
            </w:r>
            <w:r>
              <w:rPr>
                <w:rFonts w:ascii="Times New Roman" w:hAnsi="Times New Roman"/>
                <w:sz w:val="16"/>
                <w:lang w:val="da-DK"/>
              </w:rPr>
              <w:fldChar w:fldCharType="separate"/>
            </w:r>
            <w:r>
              <w:rPr>
                <w:rFonts w:ascii="Times New Roman" w:hAnsi="Times New Roman"/>
                <w:sz w:val="16"/>
                <w:lang w:val="da-DK"/>
              </w:rPr>
              <w:fldChar w:fldCharType="end"/>
            </w:r>
            <w:r>
              <w:rPr>
                <w:lang w:val="da-DK"/>
              </w:rPr>
              <w:tab/>
              <w:t>barns sygdom</w:t>
            </w:r>
          </w:p>
        </w:tc>
      </w:tr>
      <w:tr w:rsidR="0041787E" w14:paraId="6FE63D36" w14:textId="77777777">
        <w:trPr>
          <w:cantSplit/>
          <w:trHeight w:val="425"/>
        </w:trPr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0102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lang w:val="da-DK"/>
              </w:rPr>
              <w:t>Fraværet varede fra: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bookmarkStart w:id="8" w:name="Text3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______________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8"/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7495" w14:textId="77777777" w:rsidR="00185E6E" w:rsidRDefault="0020304B">
            <w:pPr>
              <w:rPr>
                <w:rFonts w:ascii="Times New Roman" w:hAnsi="Times New Roman"/>
                <w:sz w:val="25"/>
                <w:lang w:val="da-DK"/>
              </w:rPr>
            </w:pPr>
            <w:r>
              <w:rPr>
                <w:lang w:val="da-DK"/>
              </w:rPr>
              <w:t>Til: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bookmarkStart w:id="9" w:name="Text4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______________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9"/>
          </w:p>
        </w:tc>
      </w:tr>
      <w:tr w:rsidR="0041787E" w14:paraId="66316D53" w14:textId="77777777">
        <w:trPr>
          <w:cantSplit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C72C96" w14:textId="77777777" w:rsidR="00185E6E" w:rsidRDefault="00185E6E">
            <w:pPr>
              <w:rPr>
                <w:lang w:val="da-DK"/>
              </w:rPr>
            </w:pPr>
          </w:p>
          <w:p w14:paraId="6A066CF4" w14:textId="77777777" w:rsidR="00185E6E" w:rsidRDefault="00185E6E">
            <w:pPr>
              <w:rPr>
                <w:lang w:val="da-DK"/>
              </w:rPr>
            </w:pPr>
          </w:p>
          <w:p w14:paraId="138EAD3A" w14:textId="77777777" w:rsidR="00185E6E" w:rsidRDefault="00185E6E">
            <w:pPr>
              <w:rPr>
                <w:lang w:val="da-DK"/>
              </w:rPr>
            </w:pPr>
          </w:p>
          <w:p w14:paraId="639842B7" w14:textId="77777777" w:rsidR="00185E6E" w:rsidRDefault="00185E6E">
            <w:pPr>
              <w:rPr>
                <w:lang w:val="da-DK"/>
              </w:rPr>
            </w:pPr>
          </w:p>
          <w:p w14:paraId="63444C9B" w14:textId="77777777" w:rsidR="00185E6E" w:rsidRDefault="00185E6E">
            <w:pPr>
              <w:rPr>
                <w:lang w:val="da-DK"/>
              </w:rPr>
            </w:pPr>
          </w:p>
          <w:p w14:paraId="4E3BC640" w14:textId="0CC34F4B" w:rsidR="00185E6E" w:rsidRDefault="0020304B">
            <w:pPr>
              <w:rPr>
                <w:lang w:val="da-DK"/>
              </w:rPr>
            </w:pPr>
            <w:r>
              <w:rPr>
                <w:lang w:val="da-DK"/>
              </w:rPr>
              <w:t>Dato</w:t>
            </w:r>
            <w:r w:rsidR="000E3AAB">
              <w:rPr>
                <w:lang w:val="da-DK"/>
              </w:rPr>
              <w:t xml:space="preserve">: </w:t>
            </w:r>
          </w:p>
        </w:tc>
      </w:tr>
      <w:tr w:rsidR="0041787E" w14:paraId="6DA50995" w14:textId="77777777">
        <w:trPr>
          <w:cantSplit/>
        </w:trPr>
        <w:tc>
          <w:tcPr>
            <w:tcW w:w="40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3BEE75" w14:textId="77777777" w:rsidR="00185E6E" w:rsidRDefault="00185E6E">
            <w:pPr>
              <w:pStyle w:val="Ledetekst"/>
              <w:rPr>
                <w:lang w:val="da-DK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7C829" w14:textId="77777777" w:rsidR="00185E6E" w:rsidRDefault="00185E6E">
            <w:pPr>
              <w:rPr>
                <w:lang w:val="da-DK"/>
              </w:rPr>
            </w:pP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69593" w14:textId="77777777" w:rsidR="00185E6E" w:rsidRDefault="0020304B">
            <w:pPr>
              <w:pStyle w:val="Ledetekst"/>
              <w:rPr>
                <w:lang w:val="da-DK"/>
              </w:rPr>
            </w:pPr>
            <w:r>
              <w:rPr>
                <w:lang w:val="da-DK"/>
              </w:rPr>
              <w:t>Medarbejderens underskrift</w:t>
            </w:r>
          </w:p>
        </w:tc>
      </w:tr>
    </w:tbl>
    <w:p w14:paraId="6F6D8985" w14:textId="77777777" w:rsidR="00185E6E" w:rsidRDefault="00185E6E">
      <w:pPr>
        <w:rPr>
          <w:lang w:val="da-DK"/>
        </w:rPr>
      </w:pPr>
    </w:p>
    <w:p w14:paraId="58419ED6" w14:textId="77777777" w:rsidR="00185E6E" w:rsidRDefault="00185E6E">
      <w:pPr>
        <w:rPr>
          <w:lang w:val="da-DK"/>
        </w:rPr>
      </w:pPr>
    </w:p>
    <w:p w14:paraId="68776AC1" w14:textId="77777777" w:rsidR="00185E6E" w:rsidRDefault="0020304B">
      <w:pPr>
        <w:pStyle w:val="TabelLabel"/>
        <w:rPr>
          <w:lang w:val="da-DK"/>
        </w:rPr>
      </w:pPr>
      <w:r>
        <w:rPr>
          <w:lang w:val="da-DK"/>
        </w:rPr>
        <w:t>Til virksomhedens brug: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1787E" w14:paraId="7654971F" w14:textId="77777777">
        <w:trPr>
          <w:cantSplit/>
          <w:trHeight w:val="561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6759" w14:textId="77777777" w:rsidR="00185E6E" w:rsidRDefault="0020304B">
            <w:pPr>
              <w:pStyle w:val="Overskrift1"/>
              <w:rPr>
                <w:rFonts w:ascii="Times New Roman" w:hAnsi="Times New Roman"/>
                <w:b w:val="0"/>
                <w:sz w:val="25"/>
                <w:lang w:val="da-DK"/>
              </w:rPr>
            </w:pPr>
            <w:r>
              <w:rPr>
                <w:rFonts w:ascii="Times New Roman" w:hAnsi="Times New Roman"/>
                <w:b w:val="0"/>
                <w:sz w:val="25"/>
                <w:lang w:val="da-DK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Times New Roman" w:hAnsi="Times New Roman"/>
                <w:b w:val="0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b w:val="0"/>
                <w:sz w:val="25"/>
                <w:lang w:val="da-DK"/>
              </w:rPr>
            </w:r>
            <w:r>
              <w:rPr>
                <w:rFonts w:ascii="Times New Roman" w:hAnsi="Times New Roman"/>
                <w:b w:val="0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b w:val="0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b w:val="0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b w:val="0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b w:val="0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b w:val="0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b w:val="0"/>
                <w:sz w:val="25"/>
                <w:lang w:val="da-DK"/>
              </w:rPr>
              <w:fldChar w:fldCharType="end"/>
            </w:r>
            <w:bookmarkEnd w:id="10"/>
          </w:p>
        </w:tc>
      </w:tr>
      <w:tr w:rsidR="0041787E" w14:paraId="13CB8854" w14:textId="77777777">
        <w:trPr>
          <w:cantSplit/>
        </w:trPr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67FA4" w14:textId="77777777" w:rsidR="00185E6E" w:rsidRDefault="00185E6E">
            <w:pPr>
              <w:pStyle w:val="InfoTekst"/>
              <w:rPr>
                <w:lang w:val="da-DK"/>
              </w:rPr>
            </w:pPr>
          </w:p>
        </w:tc>
      </w:tr>
      <w:tr w:rsidR="0041787E" w:rsidRPr="00512F01" w14:paraId="7B6843B1" w14:textId="77777777">
        <w:trPr>
          <w:cantSplit/>
          <w:trHeight w:val="42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B884" w14:textId="77777777" w:rsidR="00185E6E" w:rsidRDefault="0020304B">
            <w:pPr>
              <w:pStyle w:val="InfoTekst"/>
              <w:rPr>
                <w:lang w:val="da-DK"/>
              </w:rPr>
            </w:pPr>
            <w:r>
              <w:rPr>
                <w:lang w:val="da-DK"/>
              </w:rPr>
              <w:t xml:space="preserve">Dokumentation modtaget i virksomheden den: 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rFonts w:ascii="Times New Roman" w:hAnsi="Times New Roman"/>
                <w:sz w:val="25"/>
                <w:lang w:val="da-DK"/>
              </w:rPr>
              <w:instrText xml:space="preserve"> FORMTEXT </w:instrText>
            </w:r>
            <w:r>
              <w:rPr>
                <w:rFonts w:ascii="Times New Roman" w:hAnsi="Times New Roman"/>
                <w:sz w:val="25"/>
                <w:lang w:val="da-DK"/>
              </w:rPr>
            </w:r>
            <w:r>
              <w:rPr>
                <w:rFonts w:ascii="Times New Roman" w:hAnsi="Times New Roman"/>
                <w:sz w:val="25"/>
                <w:lang w:val="da-DK"/>
              </w:rPr>
              <w:fldChar w:fldCharType="separate"/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noProof/>
                <w:sz w:val="25"/>
                <w:lang w:val="da-DK"/>
              </w:rPr>
              <w:t> </w:t>
            </w:r>
            <w:r>
              <w:rPr>
                <w:rFonts w:ascii="Times New Roman" w:hAnsi="Times New Roman"/>
                <w:sz w:val="25"/>
                <w:lang w:val="da-DK"/>
              </w:rPr>
              <w:fldChar w:fldCharType="end"/>
            </w:r>
            <w:bookmarkEnd w:id="11"/>
          </w:p>
        </w:tc>
      </w:tr>
    </w:tbl>
    <w:p w14:paraId="69F9CFCB" w14:textId="77777777" w:rsidR="00185E6E" w:rsidRDefault="00185E6E">
      <w:pPr>
        <w:rPr>
          <w:lang w:val="da-DK"/>
        </w:rPr>
      </w:pPr>
    </w:p>
    <w:p w14:paraId="2FA57E48" w14:textId="77777777" w:rsidR="00185E6E" w:rsidRDefault="00185E6E">
      <w:pPr>
        <w:rPr>
          <w:lang w:val="da-DK"/>
        </w:rPr>
      </w:pPr>
    </w:p>
    <w:p w14:paraId="7AEA5A55" w14:textId="77777777" w:rsidR="00185E6E" w:rsidRDefault="00185E6E">
      <w:pPr>
        <w:rPr>
          <w:lang w:val="da-DK"/>
        </w:rPr>
      </w:pPr>
    </w:p>
    <w:p w14:paraId="0B986857" w14:textId="77777777" w:rsidR="00185E6E" w:rsidRDefault="00185E6E">
      <w:pPr>
        <w:rPr>
          <w:lang w:val="da-DK"/>
        </w:rPr>
      </w:pPr>
    </w:p>
    <w:p w14:paraId="70E79603" w14:textId="77777777" w:rsidR="00185E6E" w:rsidRDefault="0020304B">
      <w:pPr>
        <w:rPr>
          <w:lang w:val="da-DK"/>
        </w:rPr>
      </w:pPr>
      <w:r>
        <w:rPr>
          <w:lang w:val="da-DK"/>
        </w:rPr>
        <w:t>Blanketter kan anvendes såvel:</w:t>
      </w:r>
    </w:p>
    <w:p w14:paraId="7F72EB12" w14:textId="77777777" w:rsidR="00185E6E" w:rsidRDefault="00185E6E">
      <w:pPr>
        <w:rPr>
          <w:lang w:val="da-DK"/>
        </w:rPr>
      </w:pPr>
    </w:p>
    <w:p w14:paraId="76B106A6" w14:textId="77777777" w:rsidR="00185E6E" w:rsidRDefault="0020304B">
      <w:pPr>
        <w:rPr>
          <w:b/>
          <w:lang w:val="da-DK"/>
        </w:rPr>
      </w:pPr>
      <w:r>
        <w:rPr>
          <w:rFonts w:ascii="Arial Black" w:hAnsi="Arial Black"/>
          <w:sz w:val="24"/>
          <w:lang w:val="da-DK"/>
        </w:rPr>
        <w:t>1</w:t>
      </w:r>
      <w:r>
        <w:rPr>
          <w:b/>
          <w:lang w:val="da-DK"/>
        </w:rPr>
        <w:t xml:space="preserve"> under fraværet</w:t>
      </w:r>
    </w:p>
    <w:p w14:paraId="00590AEA" w14:textId="77777777" w:rsidR="00185E6E" w:rsidRDefault="0020304B">
      <w:pPr>
        <w:rPr>
          <w:b/>
          <w:lang w:val="da-DK"/>
        </w:rPr>
      </w:pPr>
      <w:r>
        <w:rPr>
          <w:rFonts w:ascii="Arial Black" w:hAnsi="Arial Black"/>
          <w:sz w:val="24"/>
          <w:lang w:val="da-DK"/>
        </w:rPr>
        <w:t>2</w:t>
      </w:r>
      <w:r>
        <w:rPr>
          <w:lang w:val="da-DK"/>
        </w:rPr>
        <w:t xml:space="preserve"> </w:t>
      </w:r>
      <w:r>
        <w:rPr>
          <w:b/>
          <w:lang w:val="da-DK"/>
        </w:rPr>
        <w:t>som til efterfølgende dokumentation, efter at arbejdet er genoptaget</w:t>
      </w:r>
    </w:p>
    <w:p w14:paraId="7304692E" w14:textId="77777777" w:rsidR="00185E6E" w:rsidRDefault="00185E6E">
      <w:pPr>
        <w:rPr>
          <w:lang w:val="da-DK"/>
        </w:rPr>
      </w:pPr>
    </w:p>
    <w:p w14:paraId="0B43F011" w14:textId="77777777" w:rsidR="00185E6E" w:rsidRDefault="0020304B">
      <w:pPr>
        <w:rPr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5D82AF" wp14:editId="466B4A7E">
                <wp:simplePos x="0" y="0"/>
                <wp:positionH relativeFrom="column">
                  <wp:posOffset>-554355</wp:posOffset>
                </wp:positionH>
                <wp:positionV relativeFrom="paragraph">
                  <wp:posOffset>156845</wp:posOffset>
                </wp:positionV>
                <wp:extent cx="457200" cy="10287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41975" w14:textId="77777777" w:rsidR="00185E6E" w:rsidRDefault="00185E6E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5D82A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3.65pt;margin-top:12.35pt;width:36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" stroked="f">
                <v:textbox style="layout-flow:vertical;mso-layout-flow-alt:bottom-to-top">
                  <w:txbxContent>
                    <w:p w14:paraId="3EC41975" w14:textId="77777777" w:rsidR="00185E6E" w:rsidRDefault="00185E6E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5004">
        <w:rPr>
          <w:lang w:val="da-DK"/>
        </w:rPr>
        <w:t>Erklæringen afgives under ansvar efter straffelovens §279, som omhandler bedrageri. Det er således strafbart at angive sygdom som årsag til fraværet, hvis dette skyldes andre forhold.</w:t>
      </w:r>
    </w:p>
    <w:sectPr w:rsidR="00185E6E">
      <w:footerReference w:type="default" r:id="rId10"/>
      <w:pgSz w:w="11906" w:h="16838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815B28" w14:textId="77777777" w:rsidR="00E06408" w:rsidRDefault="00E06408">
      <w:r>
        <w:separator/>
      </w:r>
    </w:p>
  </w:endnote>
  <w:endnote w:type="continuationSeparator" w:id="0">
    <w:p w14:paraId="0F119AC1" w14:textId="77777777" w:rsidR="00E06408" w:rsidRDefault="00E0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F1A12" w14:textId="77777777" w:rsidR="00185E6E" w:rsidRDefault="00185E6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4C5155" w14:textId="77777777" w:rsidR="00E06408" w:rsidRDefault="00E06408">
      <w:r>
        <w:separator/>
      </w:r>
    </w:p>
  </w:footnote>
  <w:footnote w:type="continuationSeparator" w:id="0">
    <w:p w14:paraId="59455D74" w14:textId="77777777" w:rsidR="00E06408" w:rsidRDefault="00E0640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CRAFTERTASKPANE" w:val="5e0b0284-763d-4677-a008-692e3b7e4ea8"/>
    <w:docVar w:name="DOCDRAFTER_VERSION" w:val="3.7"/>
    <w:docVar w:name="DOCDRAFTERREINDEX" w:val="NO"/>
    <w:docVar w:name="VERSIONDETAIL" w:val="0"/>
  </w:docVars>
  <w:rsids>
    <w:rsidRoot w:val="00D02F2C"/>
    <w:rsid w:val="00023FDF"/>
    <w:rsid w:val="0007775D"/>
    <w:rsid w:val="000E3AAB"/>
    <w:rsid w:val="001133BD"/>
    <w:rsid w:val="00185E6E"/>
    <w:rsid w:val="001F7A82"/>
    <w:rsid w:val="0020304B"/>
    <w:rsid w:val="00247BF1"/>
    <w:rsid w:val="00345EC0"/>
    <w:rsid w:val="0041787E"/>
    <w:rsid w:val="00475004"/>
    <w:rsid w:val="004E0FE4"/>
    <w:rsid w:val="00512F01"/>
    <w:rsid w:val="005D16A7"/>
    <w:rsid w:val="006964F7"/>
    <w:rsid w:val="007123C3"/>
    <w:rsid w:val="008616DC"/>
    <w:rsid w:val="00975133"/>
    <w:rsid w:val="00977A89"/>
    <w:rsid w:val="00981507"/>
    <w:rsid w:val="009D601F"/>
    <w:rsid w:val="00BF4DEC"/>
    <w:rsid w:val="00D02F2C"/>
    <w:rsid w:val="00D4078B"/>
    <w:rsid w:val="00E06408"/>
    <w:rsid w:val="00E65780"/>
    <w:rsid w:val="00F9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2C1B9"/>
  <w15:chartTrackingRefBased/>
  <w15:docId w15:val="{EE98A949-8162-409E-8E23-CB37248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lanktetitel">
    <w:name w:val="Blanktetitel"/>
    <w:basedOn w:val="Blanket"/>
    <w:pPr>
      <w:jc w:val="center"/>
    </w:pPr>
    <w:rPr>
      <w:b/>
      <w:sz w:val="36"/>
    </w:rPr>
  </w:style>
  <w:style w:type="paragraph" w:customStyle="1" w:styleId="Blanket">
    <w:name w:val="Blanket"/>
    <w:rPr>
      <w:rFonts w:ascii="Arial" w:hAnsi="Arial"/>
      <w:noProof/>
      <w:sz w:val="18"/>
      <w:lang w:val="en-GB" w:eastAsia="en-US"/>
    </w:rPr>
  </w:style>
  <w:style w:type="paragraph" w:customStyle="1" w:styleId="Fremhvet">
    <w:name w:val="Fremhævet"/>
    <w:basedOn w:val="Blanket"/>
    <w:pPr>
      <w:spacing w:after="120"/>
    </w:pPr>
    <w:rPr>
      <w:b/>
    </w:rPr>
  </w:style>
  <w:style w:type="paragraph" w:customStyle="1" w:styleId="Tekstfelt">
    <w:name w:val="Tekstfelt"/>
    <w:basedOn w:val="Blanket"/>
  </w:style>
  <w:style w:type="character" w:customStyle="1" w:styleId="Tekstfelt-tegn">
    <w:name w:val="Tekstfelt-tegn"/>
    <w:basedOn w:val="Standardskrifttypeiafsnit"/>
    <w:rPr>
      <w:rFonts w:ascii="Arial" w:hAnsi="Arial"/>
    </w:rPr>
  </w:style>
  <w:style w:type="paragraph" w:styleId="Sidefod">
    <w:name w:val="footer"/>
    <w:basedOn w:val="Blanket"/>
    <w:pPr>
      <w:tabs>
        <w:tab w:val="center" w:pos="4819"/>
        <w:tab w:val="right" w:pos="9638"/>
      </w:tabs>
    </w:pPr>
    <w:rPr>
      <w:b/>
    </w:rPr>
  </w:style>
  <w:style w:type="paragraph" w:styleId="Sidehoved">
    <w:name w:val="header"/>
    <w:basedOn w:val="Normal"/>
    <w:pPr>
      <w:tabs>
        <w:tab w:val="center" w:pos="4153"/>
        <w:tab w:val="right" w:pos="8306"/>
      </w:tabs>
    </w:pPr>
    <w:rPr>
      <w:sz w:val="17"/>
    </w:rPr>
  </w:style>
  <w:style w:type="paragraph" w:customStyle="1" w:styleId="Blankttitel">
    <w:name w:val="Blankttitel"/>
    <w:basedOn w:val="Normal"/>
    <w:pPr>
      <w:jc w:val="center"/>
    </w:pPr>
    <w:rPr>
      <w:b/>
      <w:noProof/>
      <w:sz w:val="36"/>
      <w:szCs w:val="20"/>
      <w:lang w:val="en-GB"/>
    </w:rPr>
  </w:style>
  <w:style w:type="paragraph" w:customStyle="1" w:styleId="Ledetekst">
    <w:name w:val="Ledetekst"/>
    <w:basedOn w:val="Normal"/>
    <w:next w:val="Normal"/>
    <w:rPr>
      <w:sz w:val="16"/>
    </w:rPr>
  </w:style>
  <w:style w:type="paragraph" w:styleId="Brdtekst">
    <w:name w:val="Body Text"/>
    <w:basedOn w:val="Normal"/>
    <w:pPr>
      <w:spacing w:after="120"/>
    </w:pPr>
  </w:style>
  <w:style w:type="paragraph" w:customStyle="1" w:styleId="TabelLabel">
    <w:name w:val="TabelLabel"/>
    <w:basedOn w:val="FontBasis1"/>
    <w:rPr>
      <w:sz w:val="16"/>
    </w:rPr>
  </w:style>
  <w:style w:type="paragraph" w:customStyle="1" w:styleId="InfoTekst">
    <w:name w:val="InfoTekst"/>
    <w:basedOn w:val="FontBasis1"/>
  </w:style>
  <w:style w:type="paragraph" w:customStyle="1" w:styleId="Overskrift1">
    <w:name w:val="Overskrift1"/>
    <w:basedOn w:val="FontBasis1"/>
    <w:next w:val="Normal"/>
    <w:pPr>
      <w:spacing w:after="80"/>
    </w:pPr>
    <w:rPr>
      <w:b/>
      <w:sz w:val="20"/>
    </w:rPr>
  </w:style>
  <w:style w:type="paragraph" w:customStyle="1" w:styleId="FontBasis1">
    <w:name w:val="FontBasis1"/>
    <w:basedOn w:val="Normal"/>
  </w:style>
  <w:style w:type="paragraph" w:styleId="Markeringsbobleteks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abelLabelBold">
    <w:name w:val="TabelLabelBold"/>
    <w:basedOn w:val="TabelLabel"/>
    <w:next w:val="Normal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nsk%20Industri\Administrative%20Blanketter\di-bas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B0D44B666CED498EFC3055450A6612" ma:contentTypeVersion="12" ma:contentTypeDescription="Opret et nyt dokument." ma:contentTypeScope="" ma:versionID="24dd78896c000c658a1a36d49a25706b">
  <xsd:schema xmlns:xsd="http://www.w3.org/2001/XMLSchema" xmlns:xs="http://www.w3.org/2001/XMLSchema" xmlns:p="http://schemas.microsoft.com/office/2006/metadata/properties" xmlns:ns2="42e07578-2200-4978-b6a4-c07cc8c7b995" xmlns:ns3="376c6bb5-b27a-4e68-ad1c-436c30ee648c" targetNamespace="http://schemas.microsoft.com/office/2006/metadata/properties" ma:root="true" ma:fieldsID="30c873e6d887a74d18e7c5d8a54d3453" ns2:_="" ns3:_="">
    <xsd:import namespace="42e07578-2200-4978-b6a4-c07cc8c7b995"/>
    <xsd:import namespace="376c6bb5-b27a-4e68-ad1c-436c30ee6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07578-2200-4978-b6a4-c07cc8c7b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815f4ca-4d8b-4efb-8aec-d35d76063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c6bb5-b27a-4e68-ad1c-436c30ee64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3faed1-c790-4379-b03b-be086b3965b0}" ma:internalName="TaxCatchAll" ma:showField="CatchAllData" ma:web="376c6bb5-b27a-4e68-ad1c-436c30ee6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6c6bb5-b27a-4e68-ad1c-436c30ee648c" xsi:nil="true"/>
    <lcf76f155ced4ddcb4097134ff3c332f xmlns="42e07578-2200-4978-b6a4-c07cc8c7b9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2B4F84-BAE8-4EAE-A635-EB49F94FDC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3FE57F5-36EB-4CB6-9925-FF6B56468D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39918-C3C0-4F73-B4D4-B188951EF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07578-2200-4978-b6a4-c07cc8c7b995"/>
    <ds:schemaRef ds:uri="376c6bb5-b27a-4e68-ad1c-436c30ee6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0409B2-CD21-422C-800E-EC5001C6633C}">
  <ds:schemaRefs>
    <ds:schemaRef ds:uri="http://schemas.microsoft.com/office/2006/metadata/properties"/>
    <ds:schemaRef ds:uri="http://schemas.microsoft.com/office/infopath/2007/PartnerControls"/>
    <ds:schemaRef ds:uri="376c6bb5-b27a-4e68-ad1c-436c30ee648c"/>
    <ds:schemaRef ds:uri="42e07578-2200-4978-b6a4-c07cc8c7b995"/>
  </ds:schemaRefs>
</ds:datastoreItem>
</file>

<file path=docMetadata/LabelInfo.xml><?xml version="1.0" encoding="utf-8"?>
<clbl:labelList xmlns:clbl="http://schemas.microsoft.com/office/2020/mipLabelMetadata">
  <clbl:label id="{ca42a3a2-efad-4ac8-a6e6-e9b2715e8ed4}" enabled="0" method="" siteId="{ca42a3a2-efad-4ac8-a6e6-e9b2715e8e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K:\Dansk Industri\Administrative Blanketter\di-basis.dot</Template>
  <TotalTime>5</TotalTime>
  <Pages>1</Pages>
  <Words>159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Ansættelsesbevis for funktionærer</vt:lpstr>
    </vt:vector>
  </TitlesOfParts>
  <Company>A-Ware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Ansættelsesbevis for funktionærer</dc:title>
  <dc:creator>Peter Amundsen</dc:creator>
  <cp:lastModifiedBy>Jonas Hartmann Albjerg</cp:lastModifiedBy>
  <cp:revision>7</cp:revision>
  <cp:lastPrinted>2025-11-10T13:42:00Z</cp:lastPrinted>
  <dcterms:created xsi:type="dcterms:W3CDTF">2025-07-30T09:22:00Z</dcterms:created>
  <dcterms:modified xsi:type="dcterms:W3CDTF">2026-10-28T11:17:00Z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DocSummary">
    <vt:lpwstr/>
  </property>
  <property fmtid="{D5CDD505-2E9C-101B-9397-08002B2CF9AE}" pid="3" name="display_urn:schemas-microsoft-com:office:office#Editor">
    <vt:lpwstr>System Account</vt:lpwstr>
  </property>
  <property fmtid="{D5CDD505-2E9C-101B-9397-08002B2CF9AE}" pid="4" name="Order">
    <vt:lpwstr>570400.000000000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xd_Signature">
    <vt:lpwstr/>
  </property>
  <property fmtid="{D5CDD505-2E9C-101B-9397-08002B2CF9AE}" pid="8" name="ContentTypeId">
    <vt:lpwstr>0x01010017B0D44B666CED498EFC3055450A6612</vt:lpwstr>
  </property>
  <property fmtid="{D5CDD505-2E9C-101B-9397-08002B2CF9AE}" pid="9" name="Dokumenttype">
    <vt:lpwstr/>
  </property>
  <property fmtid="{D5CDD505-2E9C-101B-9397-08002B2CF9AE}" pid="10" name="CCMOneDriveID">
    <vt:lpwstr/>
  </property>
  <property fmtid="{D5CDD505-2E9C-101B-9397-08002B2CF9AE}" pid="11" name="CCMOneDriveOwnerID">
    <vt:lpwstr/>
  </property>
  <property fmtid="{D5CDD505-2E9C-101B-9397-08002B2CF9AE}" pid="12" name="CCMOneDriveItemID">
    <vt:lpwstr/>
  </property>
  <property fmtid="{D5CDD505-2E9C-101B-9397-08002B2CF9AE}" pid="13" name="Emneord">
    <vt:lpwstr>73;#SYGEFRAVÆR|246d005d-fbb0-4e4a-81cb-78c1325831ab;#74;#SYGEFRAVÆRSSAMTALE OG DOKUMENTATION|e90282e0-c5a5-4287-ba33-080c49e4b41f;#75;#SKABELON|bcc4efe7-1c6c-4d8c-ba22-6739385f0b93;#76;#KOMMUNIKATION|1e75ba9d-4868-46a1-b1b0-857070d63515;#186;#ARBEJDSMILJØ|000903a3-fcc5-4d44-b0d0-2519a9f478ab;#187;#LEDELSESUDVIKLING|4708abba-b004-4da5-b809-7cd1c49c8174;#226;#HR|aa2f61de-c521-4727-8fe0-599813ea6692;#227;#PSYKISK ARBEJDSMILJØ|d566c582-cbc9-411e-a8a7-784d0932873b;#228;#TRIVSEL|03b6d1c5-47a6-4906-9029-ecf658442524</vt:lpwstr>
  </property>
  <property fmtid="{D5CDD505-2E9C-101B-9397-08002B2CF9AE}" pid="14" name="Område">
    <vt:lpwstr>77;#Personalejura|dcab145e-60d1-435e-8d7a-ff87f8188d90;#184;#Arbejdsmiljø|cc69d882-4215-4c9b-99c1-c6599dadd702;#185;#Ledelse og Produktivitetssekretariatet|c02c6063-1ac3-447b-a7c4-cc0f7309aaf7</vt:lpwstr>
  </property>
  <property fmtid="{D5CDD505-2E9C-101B-9397-08002B2CF9AE}" pid="15" name="Department">
    <vt:lpwstr/>
  </property>
  <property fmtid="{D5CDD505-2E9C-101B-9397-08002B2CF9AE}" pid="16" name="CCMIsSharedOnOneDrive">
    <vt:bool>false</vt:bool>
  </property>
  <property fmtid="{D5CDD505-2E9C-101B-9397-08002B2CF9AE}" pid="17" name="MediaServiceImageTags">
    <vt:lpwstr/>
  </property>
  <property fmtid="{D5CDD505-2E9C-101B-9397-08002B2CF9AE}" pid="18" name="docLang">
    <vt:lpwstr>da</vt:lpwstr>
  </property>
</Properties>
</file>